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3194" w:rsidRPr="009E3194" w:rsidRDefault="00D3626A" w:rsidP="009E3194">
      <w:pPr>
        <w:rPr>
          <w:rFonts w:ascii="HGP創英角ｺﾞｼｯｸUB" w:eastAsia="HGP創英角ｺﾞｼｯｸUB"/>
        </w:rPr>
      </w:pPr>
      <w:r>
        <w:rPr>
          <w:rFonts w:ascii="HGP創英角ｺﾞｼｯｸUB" w:eastAsia="HGP創英角ｺﾞｼｯｸUB"/>
          <w:noProof/>
        </w:rPr>
        <w:pict>
          <v:rect id="_x0000_s1175" style="position:absolute;left:0;text-align:left;margin-left:12.95pt;margin-top:87.35pt;width:378.75pt;height:158.9pt;z-index:251671552;mso-position-horizontal-relative:text;mso-position-vertical-relative:text" stroked="f">
            <v:fill opacity="0"/>
            <v:textbox style="mso-next-textbox:#_x0000_s1175" inset="5.85pt,.7pt,5.85pt,.7pt">
              <w:txbxContent>
                <w:p w:rsidR="00D3626A" w:rsidRPr="00D3626A" w:rsidRDefault="00D3626A" w:rsidP="00D3626A">
                  <w:pPr>
                    <w:ind w:firstLineChars="100" w:firstLine="311"/>
                    <w:rPr>
                      <w:rFonts w:ascii="HGS明朝E" w:eastAsia="HGS明朝E" w:hAnsi="HGS明朝E"/>
                      <w:b/>
                      <w:sz w:val="24"/>
                      <w:szCs w:val="22"/>
                    </w:rPr>
                  </w:pPr>
                  <w:r w:rsidRPr="00D3626A">
                    <w:rPr>
                      <w:rFonts w:ascii="HGS明朝E" w:eastAsia="HGS明朝E" w:hAnsi="HGS明朝E" w:hint="eastAsia"/>
                      <w:b/>
                      <w:sz w:val="24"/>
                      <w:szCs w:val="22"/>
                    </w:rPr>
                    <w:t>猛威</w:t>
                  </w:r>
                  <w:r w:rsidR="00CD643D" w:rsidRPr="00D3626A">
                    <w:rPr>
                      <w:rFonts w:ascii="HGS明朝E" w:eastAsia="HGS明朝E" w:hAnsi="HGS明朝E" w:hint="eastAsia"/>
                      <w:b/>
                      <w:sz w:val="24"/>
                      <w:szCs w:val="22"/>
                    </w:rPr>
                    <w:t>を振るっているインフルエンザ。皆さまの回りにも、罹患された方がいらっしゃるのではないでしょうか。あったかの家では、昨年の経験を踏まえ、今年は特に注意を払って早めに対策をとったせいか、今のところ、ご入居者様の間での発生はありません。</w:t>
                  </w:r>
                </w:p>
                <w:p w:rsidR="00CD643D" w:rsidRPr="00D3626A" w:rsidRDefault="00CD643D" w:rsidP="00D3626A">
                  <w:pPr>
                    <w:ind w:firstLineChars="100" w:firstLine="311"/>
                    <w:rPr>
                      <w:rFonts w:ascii="HGS明朝E" w:eastAsia="HGS明朝E" w:hAnsi="HGS明朝E"/>
                      <w:b/>
                      <w:sz w:val="24"/>
                      <w:szCs w:val="22"/>
                    </w:rPr>
                  </w:pPr>
                  <w:r w:rsidRPr="00D3626A">
                    <w:rPr>
                      <w:rFonts w:ascii="HGS明朝E" w:eastAsia="HGS明朝E" w:hAnsi="HGS明朝E" w:hint="eastAsia"/>
                      <w:b/>
                      <w:sz w:val="24"/>
                      <w:szCs w:val="22"/>
                    </w:rPr>
                    <w:t>とはいえ、まだまだ油断は禁物。気を引き締めて、感染０</w:t>
                  </w:r>
                  <w:r w:rsidR="00D3626A" w:rsidRPr="00D3626A">
                    <w:rPr>
                      <w:rFonts w:ascii="HGS明朝E" w:eastAsia="HGS明朝E" w:hAnsi="HGS明朝E" w:hint="eastAsia"/>
                      <w:b/>
                      <w:sz w:val="24"/>
                      <w:szCs w:val="22"/>
                    </w:rPr>
                    <w:t>！</w:t>
                  </w:r>
                  <w:r w:rsidRPr="00D3626A">
                    <w:rPr>
                      <w:rFonts w:ascii="HGS明朝E" w:eastAsia="HGS明朝E" w:hAnsi="HGS明朝E" w:hint="eastAsia"/>
                      <w:b/>
                      <w:sz w:val="24"/>
                      <w:szCs w:val="22"/>
                    </w:rPr>
                    <w:t>を目指して行きます。引き続きご協力をよろしくお願いいたします。</w:t>
                  </w:r>
                </w:p>
              </w:txbxContent>
            </v:textbox>
          </v:rect>
        </w:pict>
      </w:r>
      <w:r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348992" behindDoc="0" locked="0" layoutInCell="1" allowOverlap="1">
            <wp:simplePos x="0" y="0"/>
            <wp:positionH relativeFrom="column">
              <wp:posOffset>5460042</wp:posOffset>
            </wp:positionH>
            <wp:positionV relativeFrom="page">
              <wp:posOffset>2535555</wp:posOffset>
            </wp:positionV>
            <wp:extent cx="866775" cy="779426"/>
            <wp:effectExtent l="133350" t="114300" r="123825" b="1543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55" t="3735" r="7419"/>
                    <a:stretch/>
                  </pic:blipFill>
                  <pic:spPr bwMode="auto">
                    <a:xfrm>
                      <a:off x="0" y="0"/>
                      <a:ext cx="866775" cy="779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310080" behindDoc="0" locked="0" layoutInCell="1" allowOverlap="1">
            <wp:simplePos x="0" y="0"/>
            <wp:positionH relativeFrom="column">
              <wp:posOffset>5184140</wp:posOffset>
            </wp:positionH>
            <wp:positionV relativeFrom="page">
              <wp:posOffset>1676400</wp:posOffset>
            </wp:positionV>
            <wp:extent cx="1000125" cy="828675"/>
            <wp:effectExtent l="133350" t="114300" r="85725" b="1428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t="2199" r="6714" b="2126"/>
                    <a:stretch/>
                  </pic:blipFill>
                  <pic:spPr bwMode="auto">
                    <a:xfrm>
                      <a:off x="0" y="0"/>
                      <a:ext cx="1000125" cy="82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09F">
        <w:rPr>
          <w:rFonts w:ascii="HGP創英角ｺﾞｼｯｸUB" w:eastAsia="HGP創英角ｺﾞｼｯｸUB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3" type="#_x0000_t136" style="position:absolute;left:0;text-align:left;margin-left:427.2pt;margin-top:76.45pt;width:50.95pt;height:22.5pt;z-index:251670528;mso-position-horizontal-relative:text;mso-position-vertical-relative:page" adj=",10800" fillcolor="#d99594 [1941]" strokecolor="#0f243e [1615]">
            <v:shadow color="#868686"/>
            <v:textpath style="font-family:&quot;HGP創英角ﾎﾟｯﾌﾟ体&quot;;v-text-reverse:t;v-text-kern:t" trim="t" fitpath="t" string="117号"/>
            <w10:wrap anchory="page"/>
          </v:shape>
        </w:pict>
      </w:r>
      <w:r w:rsidR="00FC309F">
        <w:rPr>
          <w:rFonts w:ascii="HGP創英角ｺﾞｼｯｸUB" w:eastAsia="HGP創英角ｺﾞｼｯｸUB"/>
          <w:noProof/>
        </w:rPr>
        <w:pict>
          <v:oval id="_x0000_s1064" style="position:absolute;left:0;text-align:left;margin-left:413.4pt;margin-top:61.55pt;width:76.25pt;height:50.8pt;z-index:251669504;mso-position-horizontal-relative:text;mso-position-vertical-relative:page" fillcolor="#dbe5f1 [660]" stroked="f">
            <v:textbox style="mso-next-textbox:#_x0000_s1064" inset="5.85pt,.7pt,5.85pt,.7pt">
              <w:txbxContent>
                <w:p w:rsidR="003509D4" w:rsidRDefault="003509D4"/>
              </w:txbxContent>
            </v:textbox>
            <w10:wrap anchory="page"/>
          </v:oval>
        </w:pict>
      </w:r>
      <w:bookmarkStart w:id="0" w:name="_GoBack"/>
      <w:r w:rsidR="007D5A33">
        <w:rPr>
          <w:noProof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78740</wp:posOffset>
            </wp:positionH>
            <wp:positionV relativeFrom="page">
              <wp:posOffset>647700</wp:posOffset>
            </wp:positionV>
            <wp:extent cx="933450" cy="933450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D102D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194" type="#_x0000_t175" style="position:absolute;left:0;text-align:left;margin-left:389.5pt;margin-top:219.75pt;width:116.5pt;height:21.95pt;z-index:251672576;mso-position-horizontal-relative:text;mso-position-vertical-relative:text" adj="7200" fillcolor="black">
            <v:fill r:id="rId14" o:title=""/>
            <v:stroke r:id="rId14" o:title=""/>
            <v:shadow color="#868686"/>
            <v:textpath style="font-family:&quot;ＭＳ 明朝&quot;;font-size:14pt;v-text-reverse:t;v-text-kern:t" trim="t" fitpath="t" string="今月のフラワーアレンジメント"/>
          </v:shape>
        </w:pict>
      </w:r>
      <w:r w:rsidR="00083DE2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3212465</wp:posOffset>
            </wp:positionH>
            <wp:positionV relativeFrom="page">
              <wp:posOffset>4738370</wp:posOffset>
            </wp:positionV>
            <wp:extent cx="1123950" cy="844204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DE2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4345940</wp:posOffset>
            </wp:positionH>
            <wp:positionV relativeFrom="page">
              <wp:posOffset>4644390</wp:posOffset>
            </wp:positionV>
            <wp:extent cx="1276350" cy="95855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E89">
        <w:rPr>
          <w:rFonts w:ascii="HGP創英角ｺﾞｼｯｸUB" w:eastAsia="HGP創英角ｺﾞｼｯｸUB"/>
          <w:noProof/>
        </w:rPr>
        <w:pict>
          <v:roundrect id="_x0000_s1207" style="position:absolute;left:0;text-align:left;margin-left:1.25pt;margin-top:236.6pt;width:508.95pt;height:198.65pt;z-index:-251638784;mso-position-horizontal-relative:text;mso-position-vertical-relative:text" arcsize="4979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inset="5.85pt,.7pt,5.85pt,.7pt">
              <w:txbxContent>
                <w:p w:rsidR="00A93AF8" w:rsidRDefault="00A93AF8"/>
              </w:txbxContent>
            </v:textbox>
          </v:roundrect>
        </w:pict>
      </w:r>
      <w:r w:rsidR="00401E09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491328" behindDoc="0" locked="0" layoutInCell="1" allowOverlap="1">
            <wp:simplePos x="0" y="0"/>
            <wp:positionH relativeFrom="column">
              <wp:posOffset>2463801</wp:posOffset>
            </wp:positionH>
            <wp:positionV relativeFrom="page">
              <wp:posOffset>4860298</wp:posOffset>
            </wp:positionV>
            <wp:extent cx="847193" cy="636330"/>
            <wp:effectExtent l="0" t="114300" r="0" b="8763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7193" cy="6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E09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5581128</wp:posOffset>
            </wp:positionH>
            <wp:positionV relativeFrom="page">
              <wp:posOffset>4717937</wp:posOffset>
            </wp:positionV>
            <wp:extent cx="941480" cy="845635"/>
            <wp:effectExtent l="0" t="57150" r="0" b="3111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7"/>
                    <a:stretch/>
                  </pic:blipFill>
                  <pic:spPr bwMode="auto">
                    <a:xfrm rot="16200000">
                      <a:off x="0" y="0"/>
                      <a:ext cx="942003" cy="84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0CE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420672" behindDoc="0" locked="0" layoutInCell="1" allowOverlap="1">
            <wp:simplePos x="0" y="0"/>
            <wp:positionH relativeFrom="column">
              <wp:posOffset>1307465</wp:posOffset>
            </wp:positionH>
            <wp:positionV relativeFrom="page">
              <wp:posOffset>3747135</wp:posOffset>
            </wp:positionV>
            <wp:extent cx="1235303" cy="92784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303" cy="92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0CE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456512" behindDoc="0" locked="0" layoutInCell="1" allowOverlap="1">
            <wp:simplePos x="0" y="0"/>
            <wp:positionH relativeFrom="column">
              <wp:posOffset>1250315</wp:posOffset>
            </wp:positionH>
            <wp:positionV relativeFrom="page">
              <wp:posOffset>4610100</wp:posOffset>
            </wp:positionV>
            <wp:extent cx="1304925" cy="979177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0CE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674624" behindDoc="0" locked="0" layoutInCell="1" allowOverlap="1" wp14:anchorId="70390A26">
            <wp:simplePos x="0" y="0"/>
            <wp:positionH relativeFrom="column">
              <wp:posOffset>31115</wp:posOffset>
            </wp:positionH>
            <wp:positionV relativeFrom="page">
              <wp:posOffset>4671060</wp:posOffset>
            </wp:positionV>
            <wp:extent cx="1219200" cy="915538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0CE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384832" behindDoc="0" locked="0" layoutInCell="1" allowOverlap="1">
            <wp:simplePos x="0" y="0"/>
            <wp:positionH relativeFrom="column">
              <wp:posOffset>20955</wp:posOffset>
            </wp:positionH>
            <wp:positionV relativeFrom="page">
              <wp:posOffset>3754120</wp:posOffset>
            </wp:positionV>
            <wp:extent cx="1266825" cy="951519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0CE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5196964</wp:posOffset>
            </wp:positionH>
            <wp:positionV relativeFrom="page">
              <wp:posOffset>3743325</wp:posOffset>
            </wp:positionV>
            <wp:extent cx="1281129" cy="96202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27" cy="9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0CE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528192" behindDoc="0" locked="0" layoutInCell="1" allowOverlap="1">
            <wp:simplePos x="0" y="0"/>
            <wp:positionH relativeFrom="column">
              <wp:posOffset>3822065</wp:posOffset>
            </wp:positionH>
            <wp:positionV relativeFrom="page">
              <wp:posOffset>3752850</wp:posOffset>
            </wp:positionV>
            <wp:extent cx="1485900" cy="111606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94" cy="111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DCD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564032" behindDoc="0" locked="0" layoutInCell="1" allowOverlap="1">
            <wp:simplePos x="0" y="0"/>
            <wp:positionH relativeFrom="column">
              <wp:posOffset>2468880</wp:posOffset>
            </wp:positionH>
            <wp:positionV relativeFrom="page">
              <wp:posOffset>3748405</wp:posOffset>
            </wp:positionV>
            <wp:extent cx="1496396" cy="11239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396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99A">
        <w:rPr>
          <w:noProof/>
        </w:rPr>
        <w:drawing>
          <wp:inline distT="0" distB="0" distL="0" distR="0" wp14:anchorId="3D0EDF6B" wp14:editId="7E9DE269">
            <wp:extent cx="6496050" cy="455168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153" cy="45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E89">
        <w:rPr>
          <w:rFonts w:ascii="HGP創英角ｺﾞｼｯｸUB" w:eastAsia="HGP創英角ｺﾞｼｯｸUB"/>
          <w:noProof/>
        </w:rPr>
        <w:pict>
          <v:shape id="_x0000_s1062" type="#_x0000_t136" style="position:absolute;left:0;text-align:left;margin-left:88.7pt;margin-top:60.95pt;width:282pt;height:39.55pt;z-index:251668480;mso-position-horizontal-relative:text;mso-position-vertical-relative:page" adj=",10800" stroked="f">
            <v:fill r:id="rId14" o:title="" color2="#aaa" rotate="t" type="gradient"/>
            <v:stroke r:id="rId14" o:title=""/>
            <v:shadow on="t" color="#4d4d4d" opacity="52429f" offset=",3pt"/>
            <v:textpath style="font-family:&quot;HG丸ｺﾞｼｯｸM-PRO&quot;;font-size:44pt;v-text-spacing:78650f;v-text-reverse:t;v-text-kern:t" trim="t" fitpath="t" string="あったか便り"/>
            <w10:wrap anchory="page"/>
            <w10:anchorlock/>
          </v:shape>
        </w:pict>
      </w:r>
      <w:r w:rsidR="003509D4">
        <w:rPr>
          <w:rFonts w:ascii="ＭＳ 明朝" w:hAnsi="ＭＳ 明朝" w:hint="eastAsia"/>
          <w:noProof/>
          <w:sz w:val="24"/>
        </w:rPr>
        <w:drawing>
          <wp:anchor distT="0" distB="0" distL="114300" distR="114300" simplePos="0" relativeHeight="251272192" behindDoc="0" locked="1" layoutInCell="1" allowOverlap="1">
            <wp:simplePos x="0" y="0"/>
            <wp:positionH relativeFrom="column">
              <wp:posOffset>-3613150</wp:posOffset>
            </wp:positionH>
            <wp:positionV relativeFrom="page">
              <wp:posOffset>3348990</wp:posOffset>
            </wp:positionV>
            <wp:extent cx="443230" cy="443230"/>
            <wp:effectExtent l="19050" t="0" r="0" b="0"/>
            <wp:wrapNone/>
            <wp:docPr id="22" name="図 22" descr="学新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学新１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194" w:rsidRPr="009E3194" w:rsidRDefault="009E3194" w:rsidP="009E3194">
      <w:pPr>
        <w:rPr>
          <w:rFonts w:ascii="HGP創英角ｺﾞｼｯｸUB" w:eastAsia="HGP創英角ｺﾞｼｯｸUB"/>
        </w:rPr>
      </w:pPr>
    </w:p>
    <w:p w:rsidR="009E3194" w:rsidRPr="009E3194" w:rsidRDefault="00463B58" w:rsidP="009E3194">
      <w:pPr>
        <w:rPr>
          <w:rFonts w:ascii="HGP創英角ｺﾞｼｯｸUB" w:eastAsia="HGP創英角ｺﾞｼｯｸUB"/>
        </w:rPr>
      </w:pPr>
      <w:r>
        <w:rPr>
          <w:noProof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5126990</wp:posOffset>
            </wp:positionH>
            <wp:positionV relativeFrom="page">
              <wp:posOffset>5493385</wp:posOffset>
            </wp:positionV>
            <wp:extent cx="652663" cy="638175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63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194" w:rsidRPr="009E3194" w:rsidRDefault="00463B58" w:rsidP="009E3194">
      <w:pPr>
        <w:rPr>
          <w:rFonts w:ascii="HGP創英角ｺﾞｼｯｸUB" w:eastAsia="HGP創英角ｺﾞｼｯｸUB"/>
        </w:rPr>
      </w:pPr>
      <w:r>
        <w:rPr>
          <w:noProof/>
        </w:rPr>
        <w:pict>
          <v:rect id="_x0000_s1203" style="position:absolute;left:0;text-align:left;margin-left:4.7pt;margin-top:3.1pt;width:499.8pt;height:33.85pt;z-index:251676672;mso-position-horizontal-relative:text;mso-position-vertical-relative:text" stroked="f">
            <v:fill opacity="0"/>
            <v:textbox style="mso-next-textbox:#_x0000_s1203" inset="5.85pt,.05mm,5.85pt,.05mm">
              <w:txbxContent>
                <w:p w:rsidR="00C05BD1" w:rsidRPr="00083DE2" w:rsidRDefault="00083DE2" w:rsidP="00463B58">
                  <w:pPr>
                    <w:ind w:firstLineChars="100" w:firstLine="351"/>
                    <w:rPr>
                      <w:rFonts w:ascii="HGS創英角ﾎﾟｯﾌﾟ体" w:eastAsia="HGS創英角ﾎﾟｯﾌﾟ体" w:hAnsi="HGS創英角ﾎﾟｯﾌﾟ体"/>
                      <w:b/>
                      <w:color w:val="C00000"/>
                      <w:sz w:val="28"/>
                      <w:szCs w:val="28"/>
                    </w:rPr>
                  </w:pPr>
                  <w:r w:rsidRPr="00083DE2">
                    <w:rPr>
                      <w:rFonts w:ascii="HGS創英角ﾎﾟｯﾌﾟ体" w:eastAsia="HGS創英角ﾎﾟｯﾌﾟ体" w:hAnsi="HGS創英角ﾎﾟｯﾌﾟ体" w:hint="eastAsia"/>
                      <w:b/>
                      <w:color w:val="C00000"/>
                      <w:sz w:val="28"/>
                      <w:szCs w:val="28"/>
                    </w:rPr>
                    <w:t>節分レクで、</w:t>
                  </w:r>
                  <w:r w:rsidR="00857F2F">
                    <w:rPr>
                      <w:rFonts w:ascii="HGS創英角ﾎﾟｯﾌﾟ体" w:eastAsia="HGS創英角ﾎﾟｯﾌﾟ体" w:hAnsi="HGS創英角ﾎﾟｯﾌﾟ体" w:hint="eastAsia"/>
                      <w:b/>
                      <w:color w:val="C00000"/>
                      <w:sz w:val="28"/>
                      <w:szCs w:val="28"/>
                    </w:rPr>
                    <w:t>まと</w:t>
                  </w:r>
                  <w:r w:rsidRPr="00083DE2">
                    <w:rPr>
                      <w:rFonts w:ascii="HGS創英角ﾎﾟｯﾌﾟ体" w:eastAsia="HGS創英角ﾎﾟｯﾌﾟ体" w:hAnsi="HGS創英角ﾎﾟｯﾌﾟ体" w:hint="eastAsia"/>
                      <w:b/>
                      <w:color w:val="C00000"/>
                      <w:sz w:val="28"/>
                      <w:szCs w:val="28"/>
                    </w:rPr>
                    <w:t>にボールを当てて鬼退治！</w:t>
                  </w:r>
                </w:p>
                <w:p w:rsidR="00577210" w:rsidRPr="00C05BD1" w:rsidRDefault="00577210" w:rsidP="00577210">
                  <w:pPr>
                    <w:ind w:firstLineChars="49" w:firstLine="123"/>
                    <w:rPr>
                      <w:rFonts w:ascii="HGPｺﾞｼｯｸM" w:eastAsia="HGPｺﾞｼｯｸM" w:hAnsiTheme="minorEastAsia"/>
                      <w:b/>
                      <w:sz w:val="18"/>
                      <w:szCs w:val="16"/>
                    </w:rPr>
                  </w:pPr>
                  <w:r>
                    <w:rPr>
                      <w:rFonts w:ascii="HGPｺﾞｼｯｸM" w:eastAsia="HGPｺﾞｼｯｸM" w:hAnsiTheme="minorEastAsia" w:hint="eastAsia"/>
                      <w:b/>
                      <w:sz w:val="18"/>
                      <w:szCs w:val="16"/>
                    </w:rPr>
                    <w:t xml:space="preserve">　</w:t>
                  </w:r>
                </w:p>
              </w:txbxContent>
            </v:textbox>
          </v:rect>
        </w:pict>
      </w:r>
    </w:p>
    <w:p w:rsidR="009E3194" w:rsidRPr="009E3194" w:rsidRDefault="009E3194" w:rsidP="009E3194">
      <w:pPr>
        <w:rPr>
          <w:rFonts w:ascii="HGP創英角ｺﾞｼｯｸUB" w:eastAsia="HGP創英角ｺﾞｼｯｸUB"/>
        </w:rPr>
      </w:pPr>
    </w:p>
    <w:p w:rsidR="009E3194" w:rsidRPr="009E3194" w:rsidRDefault="00D423CC" w:rsidP="009E3194">
      <w:pPr>
        <w:rPr>
          <w:rFonts w:ascii="HGP創英角ｺﾞｼｯｸUB" w:eastAsia="HGP創英角ｺﾞｼｯｸUB"/>
        </w:rPr>
      </w:pPr>
      <w:r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846656" behindDoc="0" locked="0" layoutInCell="1" allowOverlap="1" wp14:anchorId="7182846F">
            <wp:simplePos x="0" y="0"/>
            <wp:positionH relativeFrom="column">
              <wp:posOffset>4422140</wp:posOffset>
            </wp:positionH>
            <wp:positionV relativeFrom="page">
              <wp:posOffset>6200774</wp:posOffset>
            </wp:positionV>
            <wp:extent cx="1438275" cy="1031693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9"/>
                    <a:stretch/>
                  </pic:blipFill>
                  <pic:spPr bwMode="auto">
                    <a:xfrm>
                      <a:off x="0" y="0"/>
                      <a:ext cx="1438275" cy="103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029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40640</wp:posOffset>
            </wp:positionH>
            <wp:positionV relativeFrom="page">
              <wp:posOffset>6162675</wp:posOffset>
            </wp:positionV>
            <wp:extent cx="714006" cy="9525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06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029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707390</wp:posOffset>
            </wp:positionH>
            <wp:positionV relativeFrom="page">
              <wp:posOffset>6172200</wp:posOffset>
            </wp:positionV>
            <wp:extent cx="1047750" cy="12700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EEF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3098164</wp:posOffset>
            </wp:positionH>
            <wp:positionV relativeFrom="page">
              <wp:posOffset>6191250</wp:posOffset>
            </wp:positionV>
            <wp:extent cx="1362075" cy="1023059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07" cy="103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697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1745615</wp:posOffset>
            </wp:positionH>
            <wp:positionV relativeFrom="page">
              <wp:posOffset>6191250</wp:posOffset>
            </wp:positionV>
            <wp:extent cx="685165" cy="9144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697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2421890</wp:posOffset>
            </wp:positionH>
            <wp:positionV relativeFrom="page">
              <wp:posOffset>6200775</wp:posOffset>
            </wp:positionV>
            <wp:extent cx="664210" cy="90487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421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E89">
        <w:rPr>
          <w:rFonts w:ascii="HGP創英角ｺﾞｼｯｸUB" w:eastAsia="HGP創英角ｺﾞｼｯｸUB"/>
          <w:noProof/>
        </w:rPr>
        <w:pict>
          <v:roundrect id="_x0000_s1209" style="position:absolute;left:0;text-align:left;margin-left:-1pt;margin-top:9.35pt;width:509.55pt;height:168.6pt;z-index:-251637760;mso-position-horizontal-relative:text;mso-position-vertical-relative:text" arcsize="4979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inset="5.85pt,.7pt,5.85pt,.7pt">
              <w:txbxContent>
                <w:p w:rsidR="000B0827" w:rsidRDefault="000B0827" w:rsidP="000B0827"/>
              </w:txbxContent>
            </v:textbox>
          </v:roundrect>
        </w:pict>
      </w:r>
    </w:p>
    <w:p w:rsidR="009E3194" w:rsidRPr="009E3194" w:rsidRDefault="004049AA" w:rsidP="009E3194">
      <w:pPr>
        <w:rPr>
          <w:rFonts w:ascii="HGP創英角ｺﾞｼｯｸUB" w:eastAsia="HGP創英角ｺﾞｼｯｸUB"/>
        </w:rPr>
      </w:pPr>
      <w:r>
        <w:rPr>
          <w:noProof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5780405</wp:posOffset>
            </wp:positionH>
            <wp:positionV relativeFrom="page">
              <wp:posOffset>6400800</wp:posOffset>
            </wp:positionV>
            <wp:extent cx="694305" cy="74295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194" w:rsidRPr="009E3194" w:rsidRDefault="009E3194" w:rsidP="009E3194">
      <w:pPr>
        <w:rPr>
          <w:rFonts w:ascii="HGP創英角ｺﾞｼｯｸUB" w:eastAsia="HGP創英角ｺﾞｼｯｸUB"/>
        </w:rPr>
      </w:pPr>
    </w:p>
    <w:p w:rsidR="009E3194" w:rsidRPr="009E3194" w:rsidRDefault="009E3194" w:rsidP="009E3194">
      <w:pPr>
        <w:rPr>
          <w:rFonts w:ascii="HGP創英角ｺﾞｼｯｸUB" w:eastAsia="HGP創英角ｺﾞｼｯｸUB"/>
        </w:rPr>
      </w:pPr>
    </w:p>
    <w:p w:rsidR="009E3194" w:rsidRPr="009E3194" w:rsidRDefault="005D65CE" w:rsidP="009E3194">
      <w:pPr>
        <w:rPr>
          <w:rFonts w:ascii="HGP創英角ｺﾞｼｯｸUB" w:eastAsia="HGP創英角ｺﾞｼｯｸUB"/>
        </w:rPr>
      </w:pPr>
      <w:r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40005</wp:posOffset>
            </wp:positionH>
            <wp:positionV relativeFrom="page">
              <wp:posOffset>7124700</wp:posOffset>
            </wp:positionV>
            <wp:extent cx="849609" cy="11334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09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697"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1612265</wp:posOffset>
            </wp:positionH>
            <wp:positionV relativeFrom="page">
              <wp:posOffset>6974205</wp:posOffset>
            </wp:positionV>
            <wp:extent cx="1752600" cy="131586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194" w:rsidRDefault="00BD7697" w:rsidP="009E3194">
      <w:pPr>
        <w:rPr>
          <w:rFonts w:ascii="HGP創英角ｺﾞｼｯｸUB" w:eastAsia="HGP創英角ｺﾞｼｯｸUB"/>
        </w:rPr>
      </w:pPr>
      <w:r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4126865</wp:posOffset>
            </wp:positionH>
            <wp:positionV relativeFrom="page">
              <wp:posOffset>7210425</wp:posOffset>
            </wp:positionV>
            <wp:extent cx="809625" cy="105727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4917440</wp:posOffset>
            </wp:positionH>
            <wp:positionV relativeFrom="page">
              <wp:posOffset>7229475</wp:posOffset>
            </wp:positionV>
            <wp:extent cx="763905" cy="10287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5650865</wp:posOffset>
            </wp:positionH>
            <wp:positionV relativeFrom="page">
              <wp:posOffset>7229475</wp:posOffset>
            </wp:positionV>
            <wp:extent cx="771240" cy="10287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2407" cy="103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3317240</wp:posOffset>
            </wp:positionH>
            <wp:positionV relativeFrom="page">
              <wp:posOffset>7210425</wp:posOffset>
            </wp:positionV>
            <wp:extent cx="800100" cy="106680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/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869315</wp:posOffset>
            </wp:positionH>
            <wp:positionV relativeFrom="page">
              <wp:posOffset>7286625</wp:posOffset>
            </wp:positionV>
            <wp:extent cx="742950" cy="9906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194" w:rsidRPr="009E3194" w:rsidRDefault="00A83095" w:rsidP="009E3194">
      <w:pPr>
        <w:ind w:firstLineChars="100" w:firstLine="280"/>
        <w:rPr>
          <w:rFonts w:ascii="HGP創英角ｺﾞｼｯｸUB" w:eastAsia="HGP創英角ｺﾞｼｯｸUB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211" type="#_x0000_t62" style="position:absolute;left:0;text-align:left;margin-left:232.25pt;margin-top:664.4pt;width:270.15pt;height:33.85pt;z-index:-251635712;mso-position-vertical-relative:page" adj="2499,-6317" fillcolor="white [3201]" strokecolor="#f79646 [3209]" strokeweight="2.5pt">
            <v:fill rotate="t"/>
            <v:shadow color="#868686"/>
            <v:textbox inset="5.85pt,.7pt,5.85pt,.7pt">
              <w:txbxContent>
                <w:p w:rsidR="005A1057" w:rsidRDefault="005A1057"/>
              </w:txbxContent>
            </v:textbox>
            <w10:wrap anchory="page"/>
          </v:shape>
        </w:pict>
      </w:r>
      <w:r w:rsidR="005C26C9">
        <w:rPr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412115</wp:posOffset>
            </wp:positionH>
            <wp:positionV relativeFrom="page">
              <wp:posOffset>9391650</wp:posOffset>
            </wp:positionV>
            <wp:extent cx="933450" cy="699770"/>
            <wp:effectExtent l="133350" t="114300" r="114300" b="13843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99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6C9">
        <w:rPr>
          <w:noProof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1478915</wp:posOffset>
            </wp:positionH>
            <wp:positionV relativeFrom="page">
              <wp:posOffset>9324975</wp:posOffset>
            </wp:positionV>
            <wp:extent cx="1047750" cy="785813"/>
            <wp:effectExtent l="133350" t="114300" r="114300" b="14795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5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70E">
        <w:rPr>
          <w:noProof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1363980</wp:posOffset>
            </wp:positionH>
            <wp:positionV relativeFrom="page">
              <wp:posOffset>8505825</wp:posOffset>
            </wp:positionV>
            <wp:extent cx="1323975" cy="992981"/>
            <wp:effectExtent l="114300" t="114300" r="85725" b="1314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2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56">
        <w:rPr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164465</wp:posOffset>
            </wp:positionH>
            <wp:positionV relativeFrom="page">
              <wp:posOffset>8688705</wp:posOffset>
            </wp:positionV>
            <wp:extent cx="1028700" cy="771525"/>
            <wp:effectExtent l="133350" t="114300" r="114300" b="14287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256">
        <w:rPr>
          <w:noProof/>
        </w:rPr>
        <w:pict>
          <v:shape id="_x0000_s1195" type="#_x0000_t136" style="position:absolute;left:0;text-align:left;margin-left:6.8pt;margin-top:82.8pt;width:88.85pt;height:15.85pt;z-index:251673600;mso-position-horizontal-relative:text;mso-position-vertical-relative:text" fillcolor="#8db3e2 [1311]" stroked="f">
            <v:fill color2="#365f91 [2404]" angle="-135" focus="100%" type="gradientRadial">
              <o:fill v:ext="view" type="gradientCenter"/>
            </v:fill>
            <v:shadow on="t" color="silver" opacity="52429f"/>
            <v:textpath style="font-family:&quot;HG創英角ﾎﾟｯﾌﾟ体&quot;;v-text-reverse:t;v-text-kern:t" trim="t" fitpath="t" string="今月のCAFE&#10;"/>
          </v:shape>
        </w:pict>
      </w:r>
      <w:r w:rsidR="000D0E8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213" type="#_x0000_t202" style="position:absolute;left:0;text-align:left;margin-left:234.95pt;margin-top:133.25pt;width:275.25pt;height:85.95pt;z-index:251681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503631" w:rsidRPr="00503631" w:rsidRDefault="00503631" w:rsidP="00503631">
                  <w:pPr>
                    <w:ind w:firstLineChars="600" w:firstLine="1866"/>
                    <w:rPr>
                      <w:rFonts w:ascii="HGS創英角ｺﾞｼｯｸUB" w:eastAsia="HGS創英角ｺﾞｼｯｸUB" w:hAnsi="HGS創英角ｺﾞｼｯｸUB"/>
                      <w:b/>
                      <w:color w:val="C00000"/>
                      <w:sz w:val="24"/>
                    </w:rPr>
                  </w:pPr>
                  <w:r w:rsidRPr="00503631">
                    <w:rPr>
                      <w:rFonts w:ascii="HGS創英角ｺﾞｼｯｸUB" w:eastAsia="HGS創英角ｺﾞｼｯｸUB" w:hAnsi="HGS創英角ｺﾞｼｯｸUB" w:hint="eastAsia"/>
                      <w:b/>
                      <w:color w:val="C00000"/>
                      <w:sz w:val="24"/>
                    </w:rPr>
                    <w:t>お知らせ</w:t>
                  </w:r>
                </w:p>
                <w:p w:rsidR="00A83095" w:rsidRDefault="00503631" w:rsidP="00A83095">
                  <w:pPr>
                    <w:ind w:firstLineChars="50" w:firstLine="155"/>
                    <w:rPr>
                      <w:rFonts w:ascii="HGS創英角ｺﾞｼｯｸUB" w:eastAsia="HGS創英角ｺﾞｼｯｸUB" w:hAnsi="HGS創英角ｺﾞｼｯｸUB"/>
                      <w:b/>
                      <w:color w:val="C00000"/>
                      <w:sz w:val="24"/>
                    </w:rPr>
                  </w:pPr>
                  <w:r w:rsidRPr="00503631">
                    <w:rPr>
                      <w:rFonts w:ascii="HGS創英角ｺﾞｼｯｸUB" w:eastAsia="HGS創英角ｺﾞｼｯｸUB" w:hAnsi="HGS創英角ｺﾞｼｯｸUB" w:hint="eastAsia"/>
                      <w:b/>
                      <w:color w:val="C00000"/>
                      <w:sz w:val="24"/>
                    </w:rPr>
                    <w:t>発行された請求書・領収書に関し</w:t>
                  </w:r>
                </w:p>
                <w:p w:rsidR="00503631" w:rsidRDefault="00503631">
                  <w:pPr>
                    <w:rPr>
                      <w:rFonts w:ascii="HGS創英角ｺﾞｼｯｸUB" w:eastAsia="HGS創英角ｺﾞｼｯｸUB" w:hAnsi="HGS創英角ｺﾞｼｯｸUB"/>
                      <w:b/>
                      <w:color w:val="C00000"/>
                      <w:sz w:val="24"/>
                    </w:rPr>
                  </w:pPr>
                  <w:r w:rsidRPr="00503631">
                    <w:rPr>
                      <w:rFonts w:ascii="HGS創英角ｺﾞｼｯｸUB" w:eastAsia="HGS創英角ｺﾞｼｯｸUB" w:hAnsi="HGS創英角ｺﾞｼｯｸUB" w:hint="eastAsia"/>
                      <w:b/>
                      <w:color w:val="C00000"/>
                      <w:sz w:val="24"/>
                    </w:rPr>
                    <w:t>ましては、</w:t>
                  </w:r>
                  <w:r>
                    <w:rPr>
                      <w:rFonts w:ascii="HGS創英角ｺﾞｼｯｸUB" w:eastAsia="HGS創英角ｺﾞｼｯｸUB" w:hAnsi="HGS創英角ｺﾞｼｯｸUB" w:hint="eastAsia"/>
                      <w:b/>
                      <w:color w:val="C00000"/>
                      <w:sz w:val="24"/>
                    </w:rPr>
                    <w:t>原則</w:t>
                  </w:r>
                  <w:r w:rsidRPr="00503631">
                    <w:rPr>
                      <w:rFonts w:ascii="HGS創英角ｺﾞｼｯｸUB" w:eastAsia="HGS創英角ｺﾞｼｯｸUB" w:hAnsi="HGS創英角ｺﾞｼｯｸUB" w:hint="eastAsia"/>
                      <w:b/>
                      <w:color w:val="C00000"/>
                      <w:sz w:val="24"/>
                    </w:rPr>
                    <w:t>再発行はできません</w:t>
                  </w:r>
                  <w:r>
                    <w:rPr>
                      <w:rFonts w:ascii="HGS創英角ｺﾞｼｯｸUB" w:eastAsia="HGS創英角ｺﾞｼｯｸUB" w:hAnsi="HGS創英角ｺﾞｼｯｸUB" w:hint="eastAsia"/>
                      <w:b/>
                      <w:color w:val="C00000"/>
                      <w:sz w:val="24"/>
                    </w:rPr>
                    <w:t>。</w:t>
                  </w:r>
                </w:p>
                <w:p w:rsidR="00503631" w:rsidRPr="00503631" w:rsidRDefault="00503631">
                  <w:pPr>
                    <w:rPr>
                      <w:rFonts w:ascii="HGS創英角ｺﾞｼｯｸUB" w:eastAsia="HGS創英角ｺﾞｼｯｸUB" w:hAnsi="HGS創英角ｺﾞｼｯｸUB"/>
                      <w:b/>
                      <w:color w:val="C00000"/>
                      <w:sz w:val="24"/>
                    </w:rPr>
                  </w:pPr>
                  <w:r w:rsidRPr="00503631">
                    <w:rPr>
                      <w:rFonts w:ascii="HGS創英角ｺﾞｼｯｸUB" w:eastAsia="HGS創英角ｺﾞｼｯｸUB" w:hAnsi="HGS創英角ｺﾞｼｯｸUB" w:hint="eastAsia"/>
                      <w:b/>
                      <w:color w:val="C00000"/>
                      <w:sz w:val="24"/>
                    </w:rPr>
                    <w:t>ご了承下さい</w:t>
                  </w:r>
                  <w:r>
                    <w:rPr>
                      <w:rFonts w:ascii="HGS創英角ｺﾞｼｯｸUB" w:eastAsia="HGS創英角ｺﾞｼｯｸUB" w:hAnsi="HGS創英角ｺﾞｼｯｸUB" w:hint="eastAsia"/>
                      <w:b/>
                      <w:color w:val="C00000"/>
                      <w:sz w:val="24"/>
                    </w:rPr>
                    <w:t>ますようお願いします。</w:t>
                  </w:r>
                </w:p>
              </w:txbxContent>
            </v:textbox>
            <w10:wrap type="square"/>
          </v:shape>
        </w:pict>
      </w:r>
      <w:r w:rsidR="000D0E89">
        <w:rPr>
          <w:noProof/>
        </w:rPr>
        <w:pict>
          <v:rect id="_x0000_s1199" style="position:absolute;left:0;text-align:left;margin-left:244.4pt;margin-top:79.1pt;width:259.35pt;height:44.15pt;z-index:251674624;mso-position-horizontal-relative:text;mso-position-vertical-relative:text" fillcolor="#ffc" stroked="f">
            <v:fill opacity="0"/>
            <v:textbox style="mso-next-textbox:#_x0000_s1199" inset="5.85pt,.7pt,5.85pt,.7pt">
              <w:txbxContent>
                <w:p w:rsidR="00567134" w:rsidRPr="00D67E70" w:rsidRDefault="00567134" w:rsidP="00E43E5B">
                  <w:pPr>
                    <w:rPr>
                      <w:rFonts w:ascii="HGS創英ﾌﾟﾚｾﾞﾝｽEB" w:eastAsia="HGS創英ﾌﾟﾚｾﾞﾝｽEB" w:hAnsi="HGS創英角ｺﾞｼｯｸUB"/>
                      <w:b/>
                      <w:color w:val="632423" w:themeColor="accent2" w:themeShade="80"/>
                      <w:szCs w:val="21"/>
                    </w:rPr>
                  </w:pPr>
                  <w:r w:rsidRPr="00D67E70">
                    <w:rPr>
                      <w:rFonts w:ascii="HGS創英ﾌﾟﾚｾﾞﾝｽEB" w:eastAsia="HGS創英ﾌﾟﾚｾﾞﾝｽEB" w:hAnsi="HGS創英角ｺﾞｼｯｸUB" w:hint="eastAsia"/>
                      <w:b/>
                      <w:color w:val="632423" w:themeColor="accent2" w:themeShade="80"/>
                      <w:szCs w:val="21"/>
                    </w:rPr>
                    <w:t>美しい音色の篠笛や手遊びの後、</w:t>
                  </w:r>
                </w:p>
                <w:p w:rsidR="00E43E5B" w:rsidRPr="00D67E70" w:rsidRDefault="00567134" w:rsidP="00E43E5B">
                  <w:pPr>
                    <w:rPr>
                      <w:rFonts w:ascii="HGS創英ﾌﾟﾚｾﾞﾝｽEB" w:eastAsia="HGS創英ﾌﾟﾚｾﾞﾝｽEB" w:hAnsi="HGS創英角ｺﾞｼｯｸUB"/>
                      <w:b/>
                      <w:color w:val="632423" w:themeColor="accent2" w:themeShade="80"/>
                      <w:szCs w:val="21"/>
                    </w:rPr>
                  </w:pPr>
                  <w:r w:rsidRPr="00D67E70">
                    <w:rPr>
                      <w:rFonts w:ascii="HGS創英ﾌﾟﾚｾﾞﾝｽEB" w:eastAsia="HGS創英ﾌﾟﾚｾﾞﾝｽEB" w:hAnsi="HGS創英角ｺﾞｼｯｸUB" w:hint="eastAsia"/>
                      <w:b/>
                      <w:color w:val="632423" w:themeColor="accent2" w:themeShade="80"/>
                      <w:szCs w:val="21"/>
                    </w:rPr>
                    <w:t>各ユニットを獅子舞が回りました。</w:t>
                  </w:r>
                </w:p>
                <w:p w:rsidR="00E43E5B" w:rsidRPr="00C05BD1" w:rsidRDefault="00E43E5B" w:rsidP="00E43E5B">
                  <w:pPr>
                    <w:rPr>
                      <w:rFonts w:ascii="ＭＳ Ｐゴシック" w:eastAsia="ＭＳ Ｐゴシック" w:hAnsi="ＭＳ Ｐゴシック"/>
                      <w:b/>
                      <w:color w:val="FF3300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 w:rsidR="000D0E89"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01" type="#_x0000_t65" style="position:absolute;left:0;text-align:left;margin-left:232.25pt;margin-top:128.45pt;width:277.2pt;height:92.25pt;z-index:-251640832;mso-position-horizontal-relative:text;mso-position-vertical-relative:text" adj="20015" fillcolor="#dbe5f1 [660]">
            <v:textbox inset="5.85pt,.7pt,5.85pt,.7pt"/>
          </v:shape>
        </w:pict>
      </w:r>
      <w:r w:rsidR="000D0E89">
        <w:rPr>
          <w:noProof/>
        </w:rPr>
        <w:pict>
          <v:roundrect id="_x0000_s1210" style="position:absolute;left:0;text-align:left;margin-left:1.25pt;margin-top:79.1pt;width:223.5pt;height:140.1pt;z-index:-251636736;mso-position-horizontal-relative:text;mso-position-vertical-relative:text" arcsize="4979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inset="5.85pt,.7pt,5.85pt,.7pt">
              <w:txbxContent>
                <w:p w:rsidR="006B0C2E" w:rsidRDefault="006B0C2E" w:rsidP="006B0C2E"/>
              </w:txbxContent>
            </v:textbox>
          </v:roundrect>
        </w:pict>
      </w:r>
    </w:p>
    <w:sectPr w:rsidR="009E3194" w:rsidRPr="009E3194" w:rsidSect="00D0299A">
      <w:pgSz w:w="11906" w:h="16838" w:code="9"/>
      <w:pgMar w:top="851" w:right="851" w:bottom="737" w:left="851" w:header="851" w:footer="992" w:gutter="0"/>
      <w:cols w:space="425"/>
      <w:docGrid w:type="linesAndChars" w:linePitch="360" w:charSpace="143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0E89" w:rsidRDefault="000D0E89" w:rsidP="00D31FFD">
      <w:r>
        <w:separator/>
      </w:r>
    </w:p>
  </w:endnote>
  <w:endnote w:type="continuationSeparator" w:id="0">
    <w:p w:rsidR="000D0E89" w:rsidRDefault="000D0E89" w:rsidP="00D31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0E89" w:rsidRDefault="000D0E89" w:rsidP="00D31FFD">
      <w:r>
        <w:separator/>
      </w:r>
    </w:p>
  </w:footnote>
  <w:footnote w:type="continuationSeparator" w:id="0">
    <w:p w:rsidR="000D0E89" w:rsidRDefault="000D0E89" w:rsidP="00D31F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6C192D"/>
    <w:multiLevelType w:val="hybridMultilevel"/>
    <w:tmpl w:val="EFE24AA8"/>
    <w:lvl w:ilvl="0" w:tplc="FD24F0C2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40"/>
  <w:displayHorizontalDrawingGridEvery w:val="0"/>
  <w:displayVerticalDrawingGridEvery w:val="2"/>
  <w:characterSpacingControl w:val="compressPunctuation"/>
  <w:hdrShapeDefaults>
    <o:shapedefaults v:ext="edit" spidmax="2049" style="mso-position-vertical-relative:page" fillcolor="white" stroke="f">
      <v:fill color="white" color2="#aaa" rotate="t" type="gradient"/>
      <v:stroke on="f"/>
      <v:shadow on="t" color="#4d4d4d" opacity="52429f" offset=",3pt"/>
      <v:textbox inset="5.85pt,.7pt,5.85pt,.7pt"/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09D4"/>
    <w:rsid w:val="000030E2"/>
    <w:rsid w:val="00004303"/>
    <w:rsid w:val="00013252"/>
    <w:rsid w:val="00013B47"/>
    <w:rsid w:val="00015AF8"/>
    <w:rsid w:val="000214DD"/>
    <w:rsid w:val="00024EAC"/>
    <w:rsid w:val="000307CD"/>
    <w:rsid w:val="00031A41"/>
    <w:rsid w:val="00043375"/>
    <w:rsid w:val="000502AA"/>
    <w:rsid w:val="00050905"/>
    <w:rsid w:val="000515B6"/>
    <w:rsid w:val="0005178B"/>
    <w:rsid w:val="0005442D"/>
    <w:rsid w:val="00060285"/>
    <w:rsid w:val="00061BB8"/>
    <w:rsid w:val="00063E79"/>
    <w:rsid w:val="00072BA2"/>
    <w:rsid w:val="00072EEF"/>
    <w:rsid w:val="00077624"/>
    <w:rsid w:val="00083659"/>
    <w:rsid w:val="00083DE2"/>
    <w:rsid w:val="000924B0"/>
    <w:rsid w:val="00094973"/>
    <w:rsid w:val="000A1A0E"/>
    <w:rsid w:val="000B07C6"/>
    <w:rsid w:val="000B0827"/>
    <w:rsid w:val="000B1AC8"/>
    <w:rsid w:val="000C25EC"/>
    <w:rsid w:val="000C5C29"/>
    <w:rsid w:val="000C5F96"/>
    <w:rsid w:val="000C6A91"/>
    <w:rsid w:val="000C6F3E"/>
    <w:rsid w:val="000D0E89"/>
    <w:rsid w:val="000E0FB0"/>
    <w:rsid w:val="000E4006"/>
    <w:rsid w:val="000E4A53"/>
    <w:rsid w:val="000E4E6A"/>
    <w:rsid w:val="000F57BD"/>
    <w:rsid w:val="000F72A3"/>
    <w:rsid w:val="00105123"/>
    <w:rsid w:val="0011522F"/>
    <w:rsid w:val="00115ECF"/>
    <w:rsid w:val="00126C5E"/>
    <w:rsid w:val="00137324"/>
    <w:rsid w:val="00145103"/>
    <w:rsid w:val="001551E1"/>
    <w:rsid w:val="0016067D"/>
    <w:rsid w:val="00166EF0"/>
    <w:rsid w:val="00170864"/>
    <w:rsid w:val="0018186E"/>
    <w:rsid w:val="00184770"/>
    <w:rsid w:val="00185B7F"/>
    <w:rsid w:val="001876E0"/>
    <w:rsid w:val="00197E83"/>
    <w:rsid w:val="001A044E"/>
    <w:rsid w:val="001A7502"/>
    <w:rsid w:val="001B1008"/>
    <w:rsid w:val="001B2220"/>
    <w:rsid w:val="001B2863"/>
    <w:rsid w:val="001B655A"/>
    <w:rsid w:val="001C52EE"/>
    <w:rsid w:val="001D1BFE"/>
    <w:rsid w:val="001D358C"/>
    <w:rsid w:val="001D6564"/>
    <w:rsid w:val="001D73DB"/>
    <w:rsid w:val="001E20CE"/>
    <w:rsid w:val="001E2186"/>
    <w:rsid w:val="001E4D8D"/>
    <w:rsid w:val="001E68D3"/>
    <w:rsid w:val="001E772F"/>
    <w:rsid w:val="001F0B73"/>
    <w:rsid w:val="001F53BA"/>
    <w:rsid w:val="0020170E"/>
    <w:rsid w:val="00202ACC"/>
    <w:rsid w:val="002030CB"/>
    <w:rsid w:val="00213269"/>
    <w:rsid w:val="0021428F"/>
    <w:rsid w:val="002205D0"/>
    <w:rsid w:val="002228D2"/>
    <w:rsid w:val="00233899"/>
    <w:rsid w:val="00234D49"/>
    <w:rsid w:val="00236F95"/>
    <w:rsid w:val="002420FD"/>
    <w:rsid w:val="00244029"/>
    <w:rsid w:val="002574ED"/>
    <w:rsid w:val="00260610"/>
    <w:rsid w:val="00266A64"/>
    <w:rsid w:val="002721EA"/>
    <w:rsid w:val="002735F0"/>
    <w:rsid w:val="00273A9D"/>
    <w:rsid w:val="00276321"/>
    <w:rsid w:val="002878ED"/>
    <w:rsid w:val="00290206"/>
    <w:rsid w:val="002A7542"/>
    <w:rsid w:val="002A7774"/>
    <w:rsid w:val="002C0645"/>
    <w:rsid w:val="002C2E00"/>
    <w:rsid w:val="002D2F15"/>
    <w:rsid w:val="002E0779"/>
    <w:rsid w:val="002E16CE"/>
    <w:rsid w:val="002E2C68"/>
    <w:rsid w:val="002E7D57"/>
    <w:rsid w:val="002F4C7F"/>
    <w:rsid w:val="002F7E7A"/>
    <w:rsid w:val="00300A73"/>
    <w:rsid w:val="00302B2F"/>
    <w:rsid w:val="003075FF"/>
    <w:rsid w:val="0031614D"/>
    <w:rsid w:val="00316BF1"/>
    <w:rsid w:val="00320A68"/>
    <w:rsid w:val="003261FD"/>
    <w:rsid w:val="003340FD"/>
    <w:rsid w:val="0033631D"/>
    <w:rsid w:val="003509D4"/>
    <w:rsid w:val="00351A40"/>
    <w:rsid w:val="00352A86"/>
    <w:rsid w:val="00353277"/>
    <w:rsid w:val="00355E8D"/>
    <w:rsid w:val="00365246"/>
    <w:rsid w:val="0037219D"/>
    <w:rsid w:val="00374B2A"/>
    <w:rsid w:val="0038388D"/>
    <w:rsid w:val="003A03C7"/>
    <w:rsid w:val="003A4025"/>
    <w:rsid w:val="003A7923"/>
    <w:rsid w:val="003B064B"/>
    <w:rsid w:val="003B0E12"/>
    <w:rsid w:val="003C0765"/>
    <w:rsid w:val="003C66CF"/>
    <w:rsid w:val="003C70B7"/>
    <w:rsid w:val="003C718D"/>
    <w:rsid w:val="003D1F24"/>
    <w:rsid w:val="003E0809"/>
    <w:rsid w:val="003E1DCD"/>
    <w:rsid w:val="003E458E"/>
    <w:rsid w:val="003F7E87"/>
    <w:rsid w:val="00400069"/>
    <w:rsid w:val="00401E09"/>
    <w:rsid w:val="004049AA"/>
    <w:rsid w:val="00417C5B"/>
    <w:rsid w:val="0042681A"/>
    <w:rsid w:val="004275A7"/>
    <w:rsid w:val="00427FAD"/>
    <w:rsid w:val="00437667"/>
    <w:rsid w:val="00443CB9"/>
    <w:rsid w:val="004440C3"/>
    <w:rsid w:val="004465C9"/>
    <w:rsid w:val="00453ACA"/>
    <w:rsid w:val="00463B58"/>
    <w:rsid w:val="00466011"/>
    <w:rsid w:val="004667FC"/>
    <w:rsid w:val="0047152C"/>
    <w:rsid w:val="0047238B"/>
    <w:rsid w:val="00475F98"/>
    <w:rsid w:val="00477430"/>
    <w:rsid w:val="00483974"/>
    <w:rsid w:val="004A4ABF"/>
    <w:rsid w:val="004B11B4"/>
    <w:rsid w:val="004B441C"/>
    <w:rsid w:val="004B54AF"/>
    <w:rsid w:val="004B6D2B"/>
    <w:rsid w:val="004C1255"/>
    <w:rsid w:val="004C1E91"/>
    <w:rsid w:val="004C44A1"/>
    <w:rsid w:val="004C693C"/>
    <w:rsid w:val="004D387A"/>
    <w:rsid w:val="004F326E"/>
    <w:rsid w:val="004F54D5"/>
    <w:rsid w:val="00503631"/>
    <w:rsid w:val="00527178"/>
    <w:rsid w:val="00527E79"/>
    <w:rsid w:val="00532FD0"/>
    <w:rsid w:val="00533C17"/>
    <w:rsid w:val="0053771F"/>
    <w:rsid w:val="00542F58"/>
    <w:rsid w:val="00557420"/>
    <w:rsid w:val="00563A88"/>
    <w:rsid w:val="00567134"/>
    <w:rsid w:val="00577210"/>
    <w:rsid w:val="00581C6A"/>
    <w:rsid w:val="00586873"/>
    <w:rsid w:val="00595D23"/>
    <w:rsid w:val="005A08A8"/>
    <w:rsid w:val="005A1057"/>
    <w:rsid w:val="005A3E27"/>
    <w:rsid w:val="005B024B"/>
    <w:rsid w:val="005B581C"/>
    <w:rsid w:val="005B61FC"/>
    <w:rsid w:val="005C26C9"/>
    <w:rsid w:val="005C6C7A"/>
    <w:rsid w:val="005C6EA2"/>
    <w:rsid w:val="005D1FF3"/>
    <w:rsid w:val="005D65CE"/>
    <w:rsid w:val="0060732D"/>
    <w:rsid w:val="00610D7E"/>
    <w:rsid w:val="006128BA"/>
    <w:rsid w:val="006218B6"/>
    <w:rsid w:val="00643623"/>
    <w:rsid w:val="00650E29"/>
    <w:rsid w:val="00651674"/>
    <w:rsid w:val="00653EC1"/>
    <w:rsid w:val="00655AB2"/>
    <w:rsid w:val="006602E4"/>
    <w:rsid w:val="00666D33"/>
    <w:rsid w:val="0067505D"/>
    <w:rsid w:val="00677D1F"/>
    <w:rsid w:val="006935AE"/>
    <w:rsid w:val="006A57DD"/>
    <w:rsid w:val="006B0C2E"/>
    <w:rsid w:val="006B66C0"/>
    <w:rsid w:val="006B6ED0"/>
    <w:rsid w:val="006D31F2"/>
    <w:rsid w:val="006D4EEE"/>
    <w:rsid w:val="006D5FCC"/>
    <w:rsid w:val="006E3985"/>
    <w:rsid w:val="006E5D18"/>
    <w:rsid w:val="006F1895"/>
    <w:rsid w:val="006F444E"/>
    <w:rsid w:val="007029EE"/>
    <w:rsid w:val="007118F9"/>
    <w:rsid w:val="00714FF1"/>
    <w:rsid w:val="00716276"/>
    <w:rsid w:val="00717E85"/>
    <w:rsid w:val="00736A24"/>
    <w:rsid w:val="007410CD"/>
    <w:rsid w:val="00742A77"/>
    <w:rsid w:val="00742AB5"/>
    <w:rsid w:val="00745EF3"/>
    <w:rsid w:val="007467B7"/>
    <w:rsid w:val="00761F23"/>
    <w:rsid w:val="007840EB"/>
    <w:rsid w:val="00785D09"/>
    <w:rsid w:val="00790A6D"/>
    <w:rsid w:val="007A3656"/>
    <w:rsid w:val="007A4392"/>
    <w:rsid w:val="007A6060"/>
    <w:rsid w:val="007A733C"/>
    <w:rsid w:val="007B4FD8"/>
    <w:rsid w:val="007C1AB4"/>
    <w:rsid w:val="007C2E0D"/>
    <w:rsid w:val="007C4BD5"/>
    <w:rsid w:val="007C5179"/>
    <w:rsid w:val="007C605B"/>
    <w:rsid w:val="007D2B9C"/>
    <w:rsid w:val="007D4604"/>
    <w:rsid w:val="007D5A33"/>
    <w:rsid w:val="007E1AEB"/>
    <w:rsid w:val="007E7B5A"/>
    <w:rsid w:val="007F38E7"/>
    <w:rsid w:val="007F3C4F"/>
    <w:rsid w:val="007F4A3F"/>
    <w:rsid w:val="007F5E84"/>
    <w:rsid w:val="007F7DF3"/>
    <w:rsid w:val="0080007B"/>
    <w:rsid w:val="00810A72"/>
    <w:rsid w:val="00830EA2"/>
    <w:rsid w:val="00835B18"/>
    <w:rsid w:val="00835FAE"/>
    <w:rsid w:val="00846E15"/>
    <w:rsid w:val="00850AB5"/>
    <w:rsid w:val="00852C57"/>
    <w:rsid w:val="00854AA3"/>
    <w:rsid w:val="008554D0"/>
    <w:rsid w:val="00855F22"/>
    <w:rsid w:val="008567A9"/>
    <w:rsid w:val="00856A86"/>
    <w:rsid w:val="00857F2F"/>
    <w:rsid w:val="008604C0"/>
    <w:rsid w:val="0086486B"/>
    <w:rsid w:val="00871416"/>
    <w:rsid w:val="008740E9"/>
    <w:rsid w:val="00886C79"/>
    <w:rsid w:val="00892BB5"/>
    <w:rsid w:val="008A4DD5"/>
    <w:rsid w:val="008B3046"/>
    <w:rsid w:val="008B49A9"/>
    <w:rsid w:val="008B517B"/>
    <w:rsid w:val="008C2626"/>
    <w:rsid w:val="008C4B20"/>
    <w:rsid w:val="008C53D4"/>
    <w:rsid w:val="008D20BF"/>
    <w:rsid w:val="008D419B"/>
    <w:rsid w:val="008E2354"/>
    <w:rsid w:val="008E6B48"/>
    <w:rsid w:val="008F22A1"/>
    <w:rsid w:val="008F49D6"/>
    <w:rsid w:val="008F6CC4"/>
    <w:rsid w:val="0090155C"/>
    <w:rsid w:val="00904FE1"/>
    <w:rsid w:val="00913378"/>
    <w:rsid w:val="009349F9"/>
    <w:rsid w:val="009368EB"/>
    <w:rsid w:val="009438D3"/>
    <w:rsid w:val="0096581B"/>
    <w:rsid w:val="00966BAF"/>
    <w:rsid w:val="00976C06"/>
    <w:rsid w:val="00980082"/>
    <w:rsid w:val="009842B3"/>
    <w:rsid w:val="00986ED8"/>
    <w:rsid w:val="009937A3"/>
    <w:rsid w:val="00993FE9"/>
    <w:rsid w:val="00994F7B"/>
    <w:rsid w:val="009958EE"/>
    <w:rsid w:val="00995D0D"/>
    <w:rsid w:val="00995DB3"/>
    <w:rsid w:val="009A4E4E"/>
    <w:rsid w:val="009A73F6"/>
    <w:rsid w:val="009B13FF"/>
    <w:rsid w:val="009B426F"/>
    <w:rsid w:val="009B68AF"/>
    <w:rsid w:val="009B6EA4"/>
    <w:rsid w:val="009B70D2"/>
    <w:rsid w:val="009D2256"/>
    <w:rsid w:val="009D7EFC"/>
    <w:rsid w:val="009E069B"/>
    <w:rsid w:val="009E3194"/>
    <w:rsid w:val="009E4E10"/>
    <w:rsid w:val="00A06198"/>
    <w:rsid w:val="00A16DA2"/>
    <w:rsid w:val="00A172C9"/>
    <w:rsid w:val="00A2078A"/>
    <w:rsid w:val="00A27B99"/>
    <w:rsid w:val="00A402C1"/>
    <w:rsid w:val="00A47FF4"/>
    <w:rsid w:val="00A50E9F"/>
    <w:rsid w:val="00A6397E"/>
    <w:rsid w:val="00A67EEE"/>
    <w:rsid w:val="00A7264F"/>
    <w:rsid w:val="00A74ABF"/>
    <w:rsid w:val="00A829D8"/>
    <w:rsid w:val="00A83095"/>
    <w:rsid w:val="00A93AF8"/>
    <w:rsid w:val="00AA3439"/>
    <w:rsid w:val="00AA6B0A"/>
    <w:rsid w:val="00AB220E"/>
    <w:rsid w:val="00AB67C3"/>
    <w:rsid w:val="00AC28D6"/>
    <w:rsid w:val="00AC36A6"/>
    <w:rsid w:val="00AD5974"/>
    <w:rsid w:val="00AD620F"/>
    <w:rsid w:val="00AD66A6"/>
    <w:rsid w:val="00AE4000"/>
    <w:rsid w:val="00AE62E6"/>
    <w:rsid w:val="00AF35DC"/>
    <w:rsid w:val="00B01D9C"/>
    <w:rsid w:val="00B06B05"/>
    <w:rsid w:val="00B25991"/>
    <w:rsid w:val="00B27978"/>
    <w:rsid w:val="00B27EB7"/>
    <w:rsid w:val="00B3251D"/>
    <w:rsid w:val="00B36A84"/>
    <w:rsid w:val="00B45E46"/>
    <w:rsid w:val="00B461AF"/>
    <w:rsid w:val="00B4754E"/>
    <w:rsid w:val="00B5144E"/>
    <w:rsid w:val="00B53C49"/>
    <w:rsid w:val="00B702FB"/>
    <w:rsid w:val="00B752E7"/>
    <w:rsid w:val="00B766FB"/>
    <w:rsid w:val="00B80F7B"/>
    <w:rsid w:val="00B92A54"/>
    <w:rsid w:val="00B95723"/>
    <w:rsid w:val="00BA75C7"/>
    <w:rsid w:val="00BB1630"/>
    <w:rsid w:val="00BC345C"/>
    <w:rsid w:val="00BD102D"/>
    <w:rsid w:val="00BD7697"/>
    <w:rsid w:val="00BE156C"/>
    <w:rsid w:val="00BF124A"/>
    <w:rsid w:val="00BF1803"/>
    <w:rsid w:val="00BF2A48"/>
    <w:rsid w:val="00BF3D2C"/>
    <w:rsid w:val="00C05BD1"/>
    <w:rsid w:val="00C0636F"/>
    <w:rsid w:val="00C13397"/>
    <w:rsid w:val="00C1486C"/>
    <w:rsid w:val="00C15C7E"/>
    <w:rsid w:val="00C215E7"/>
    <w:rsid w:val="00C2500B"/>
    <w:rsid w:val="00C27365"/>
    <w:rsid w:val="00C31133"/>
    <w:rsid w:val="00C42B17"/>
    <w:rsid w:val="00C518ED"/>
    <w:rsid w:val="00C61D78"/>
    <w:rsid w:val="00C70B5C"/>
    <w:rsid w:val="00C729CB"/>
    <w:rsid w:val="00C745CC"/>
    <w:rsid w:val="00C751A3"/>
    <w:rsid w:val="00C81BF8"/>
    <w:rsid w:val="00C838AF"/>
    <w:rsid w:val="00C92EB6"/>
    <w:rsid w:val="00C9458B"/>
    <w:rsid w:val="00C94F46"/>
    <w:rsid w:val="00C97619"/>
    <w:rsid w:val="00CA1791"/>
    <w:rsid w:val="00CA70F3"/>
    <w:rsid w:val="00CA7BA5"/>
    <w:rsid w:val="00CB61DB"/>
    <w:rsid w:val="00CB6344"/>
    <w:rsid w:val="00CC1DB4"/>
    <w:rsid w:val="00CC6B6C"/>
    <w:rsid w:val="00CD643D"/>
    <w:rsid w:val="00CE0D8A"/>
    <w:rsid w:val="00CE3DE3"/>
    <w:rsid w:val="00CE5640"/>
    <w:rsid w:val="00CF450F"/>
    <w:rsid w:val="00CF77B0"/>
    <w:rsid w:val="00D0299A"/>
    <w:rsid w:val="00D10CEC"/>
    <w:rsid w:val="00D15360"/>
    <w:rsid w:val="00D164B5"/>
    <w:rsid w:val="00D20C95"/>
    <w:rsid w:val="00D22705"/>
    <w:rsid w:val="00D227EC"/>
    <w:rsid w:val="00D31FFD"/>
    <w:rsid w:val="00D330F1"/>
    <w:rsid w:val="00D348F5"/>
    <w:rsid w:val="00D3626A"/>
    <w:rsid w:val="00D423CC"/>
    <w:rsid w:val="00D52675"/>
    <w:rsid w:val="00D55E35"/>
    <w:rsid w:val="00D62FF9"/>
    <w:rsid w:val="00D67E70"/>
    <w:rsid w:val="00D75DC8"/>
    <w:rsid w:val="00D91550"/>
    <w:rsid w:val="00DC36AE"/>
    <w:rsid w:val="00DC4441"/>
    <w:rsid w:val="00DD0B67"/>
    <w:rsid w:val="00DE599E"/>
    <w:rsid w:val="00DF1CB3"/>
    <w:rsid w:val="00E00597"/>
    <w:rsid w:val="00E038F2"/>
    <w:rsid w:val="00E042DB"/>
    <w:rsid w:val="00E04300"/>
    <w:rsid w:val="00E064F9"/>
    <w:rsid w:val="00E100F1"/>
    <w:rsid w:val="00E10A80"/>
    <w:rsid w:val="00E1110F"/>
    <w:rsid w:val="00E13840"/>
    <w:rsid w:val="00E16BA5"/>
    <w:rsid w:val="00E219A9"/>
    <w:rsid w:val="00E2350F"/>
    <w:rsid w:val="00E344D0"/>
    <w:rsid w:val="00E432D9"/>
    <w:rsid w:val="00E43E5B"/>
    <w:rsid w:val="00E44A72"/>
    <w:rsid w:val="00E46D0F"/>
    <w:rsid w:val="00E516A3"/>
    <w:rsid w:val="00E53A69"/>
    <w:rsid w:val="00E62999"/>
    <w:rsid w:val="00E71537"/>
    <w:rsid w:val="00E9216F"/>
    <w:rsid w:val="00EA4345"/>
    <w:rsid w:val="00EA76FE"/>
    <w:rsid w:val="00EB15E4"/>
    <w:rsid w:val="00EB1C27"/>
    <w:rsid w:val="00EB62C7"/>
    <w:rsid w:val="00EB71BB"/>
    <w:rsid w:val="00ED25A6"/>
    <w:rsid w:val="00ED52FE"/>
    <w:rsid w:val="00ED61D5"/>
    <w:rsid w:val="00ED6256"/>
    <w:rsid w:val="00EE4DCB"/>
    <w:rsid w:val="00EE760C"/>
    <w:rsid w:val="00EF0C77"/>
    <w:rsid w:val="00EF217A"/>
    <w:rsid w:val="00EF6590"/>
    <w:rsid w:val="00EF6E0E"/>
    <w:rsid w:val="00F01666"/>
    <w:rsid w:val="00F16640"/>
    <w:rsid w:val="00F16F6A"/>
    <w:rsid w:val="00F1709D"/>
    <w:rsid w:val="00F21831"/>
    <w:rsid w:val="00F23494"/>
    <w:rsid w:val="00F23CA0"/>
    <w:rsid w:val="00F24883"/>
    <w:rsid w:val="00F27A80"/>
    <w:rsid w:val="00F30FAB"/>
    <w:rsid w:val="00F33D3A"/>
    <w:rsid w:val="00F35EC4"/>
    <w:rsid w:val="00F45DB9"/>
    <w:rsid w:val="00F5037E"/>
    <w:rsid w:val="00F539DA"/>
    <w:rsid w:val="00F54BC0"/>
    <w:rsid w:val="00F54EDB"/>
    <w:rsid w:val="00F64568"/>
    <w:rsid w:val="00F64AAB"/>
    <w:rsid w:val="00F771D1"/>
    <w:rsid w:val="00F802C4"/>
    <w:rsid w:val="00F8573A"/>
    <w:rsid w:val="00F900FF"/>
    <w:rsid w:val="00F949D5"/>
    <w:rsid w:val="00FA4593"/>
    <w:rsid w:val="00FB47DE"/>
    <w:rsid w:val="00FB5CB4"/>
    <w:rsid w:val="00FB7BA5"/>
    <w:rsid w:val="00FC309F"/>
    <w:rsid w:val="00FC3A71"/>
    <w:rsid w:val="00FC46C5"/>
    <w:rsid w:val="00FC66B2"/>
    <w:rsid w:val="00FD05D4"/>
    <w:rsid w:val="00FD0F2A"/>
    <w:rsid w:val="00FD4B05"/>
    <w:rsid w:val="00FD4B2C"/>
    <w:rsid w:val="00FD599F"/>
    <w:rsid w:val="00FD661D"/>
    <w:rsid w:val="00FD6A9A"/>
    <w:rsid w:val="00FD7FEE"/>
    <w:rsid w:val="00FE738A"/>
    <w:rsid w:val="00FF392A"/>
    <w:rsid w:val="00FF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color="white" stroke="f">
      <v:fill color="white" color2="#aaa" rotate="t" type="gradient"/>
      <v:stroke on="f"/>
      <v:shadow on="t" color="#4d4d4d" opacity="52429f" offset=",3pt"/>
      <v:textbox inset="5.85pt,.7pt,5.85pt,.7pt"/>
      <o:colormru v:ext="edit" colors="#ffc"/>
    </o:shapedefaults>
    <o:shapelayout v:ext="edit">
      <o:idmap v:ext="edit" data="1"/>
      <o:rules v:ext="edit">
        <o:r id="V:Rule1" type="callout" idref="#_x0000_s1211"/>
      </o:rules>
    </o:shapelayout>
  </w:shapeDefaults>
  <w:decimalSymbol w:val="."/>
  <w:listSeparator w:val=","/>
  <w14:docId w14:val="05ABC463"/>
  <w15:docId w15:val="{8488FAD0-AF2B-460E-ADCD-07A5408B7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219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2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172C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31F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D31FFD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D31FF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D31FFD"/>
    <w:rPr>
      <w:kern w:val="2"/>
      <w:sz w:val="21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E44A72"/>
  </w:style>
  <w:style w:type="character" w:customStyle="1" w:styleId="aa">
    <w:name w:val="日付 (文字)"/>
    <w:basedOn w:val="a0"/>
    <w:link w:val="a9"/>
    <w:uiPriority w:val="99"/>
    <w:semiHidden/>
    <w:rsid w:val="00E44A72"/>
    <w:rPr>
      <w:kern w:val="2"/>
      <w:sz w:val="21"/>
      <w:szCs w:val="24"/>
    </w:rPr>
  </w:style>
  <w:style w:type="character" w:styleId="ab">
    <w:name w:val="Strong"/>
    <w:basedOn w:val="a0"/>
    <w:uiPriority w:val="22"/>
    <w:qFormat/>
    <w:rsid w:val="00F64568"/>
    <w:rPr>
      <w:b/>
      <w:bCs/>
      <w:i w:val="0"/>
      <w:iCs w:val="0"/>
    </w:rPr>
  </w:style>
  <w:style w:type="paragraph" w:customStyle="1" w:styleId="Default">
    <w:name w:val="Default"/>
    <w:rsid w:val="00013252"/>
    <w:pPr>
      <w:widowControl w:val="0"/>
      <w:autoSpaceDE w:val="0"/>
      <w:autoSpaceDN w:val="0"/>
      <w:adjustRightInd w:val="0"/>
    </w:pPr>
    <w:rPr>
      <w:rFonts w:ascii="ＭＳ 明朝" w:hAnsiTheme="minorHAnsi" w:cs="ＭＳ 明朝"/>
      <w:color w:val="000000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F5037E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F5037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7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microsoft.com/office/2007/relationships/hdphoto" Target="media/hdphoto13.wdp"/><Relationship Id="rId42" Type="http://schemas.microsoft.com/office/2007/relationships/hdphoto" Target="media/hdphoto16.wdp"/><Relationship Id="rId47" Type="http://schemas.openxmlformats.org/officeDocument/2006/relationships/image" Target="media/image22.png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63" Type="http://schemas.openxmlformats.org/officeDocument/2006/relationships/image" Target="media/image31.png"/><Relationship Id="rId68" Type="http://schemas.microsoft.com/office/2007/relationships/hdphoto" Target="media/hdphoto28.wdp"/><Relationship Id="rId7" Type="http://schemas.openxmlformats.org/officeDocument/2006/relationships/endnotes" Target="endnotes.xml"/><Relationship Id="rId71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image" Target="media/image12.png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image" Target="media/image26.png"/><Relationship Id="rId58" Type="http://schemas.microsoft.com/office/2007/relationships/hdphoto" Target="media/hdphoto23.wdp"/><Relationship Id="rId66" Type="http://schemas.microsoft.com/office/2007/relationships/hdphoto" Target="media/hdphoto27.wdp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0.wdp"/><Relationship Id="rId36" Type="http://schemas.microsoft.com/office/2007/relationships/hdphoto" Target="media/hdphoto14.wdp"/><Relationship Id="rId49" Type="http://schemas.openxmlformats.org/officeDocument/2006/relationships/image" Target="media/image23.jpeg"/><Relationship Id="rId57" Type="http://schemas.openxmlformats.org/officeDocument/2006/relationships/image" Target="media/image28.png"/><Relationship Id="rId61" Type="http://schemas.openxmlformats.org/officeDocument/2006/relationships/image" Target="media/image30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microsoft.com/office/2007/relationships/hdphoto" Target="media/hdphoto17.wdp"/><Relationship Id="rId52" Type="http://schemas.openxmlformats.org/officeDocument/2006/relationships/image" Target="media/image25.png"/><Relationship Id="rId60" Type="http://schemas.microsoft.com/office/2007/relationships/hdphoto" Target="media/hdphoto24.wdp"/><Relationship Id="rId65" Type="http://schemas.openxmlformats.org/officeDocument/2006/relationships/image" Target="media/image32.png"/><Relationship Id="rId73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7.wdp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microsoft.com/office/2007/relationships/hdphoto" Target="media/hdphoto19.wdp"/><Relationship Id="rId56" Type="http://schemas.microsoft.com/office/2007/relationships/hdphoto" Target="media/hdphoto22.wdp"/><Relationship Id="rId64" Type="http://schemas.microsoft.com/office/2007/relationships/hdphoto" Target="media/hdphoto26.wdp"/><Relationship Id="rId69" Type="http://schemas.openxmlformats.org/officeDocument/2006/relationships/image" Target="media/image34.png"/><Relationship Id="rId8" Type="http://schemas.openxmlformats.org/officeDocument/2006/relationships/image" Target="media/image1.png"/><Relationship Id="rId51" Type="http://schemas.microsoft.com/office/2007/relationships/hdphoto" Target="media/hdphoto20.wdp"/><Relationship Id="rId72" Type="http://schemas.microsoft.com/office/2007/relationships/hdphoto" Target="media/hdphoto30.wdp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5.wdp"/><Relationship Id="rId46" Type="http://schemas.microsoft.com/office/2007/relationships/hdphoto" Target="media/hdphoto18.wdp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microsoft.com/office/2007/relationships/hdphoto" Target="media/hdphoto6.wdp"/><Relationship Id="rId41" Type="http://schemas.openxmlformats.org/officeDocument/2006/relationships/image" Target="media/image19.png"/><Relationship Id="rId54" Type="http://schemas.microsoft.com/office/2007/relationships/hdphoto" Target="media/hdphoto21.wdp"/><Relationship Id="rId62" Type="http://schemas.microsoft.com/office/2007/relationships/hdphoto" Target="media/hdphoto25.wdp"/><Relationship Id="rId70" Type="http://schemas.microsoft.com/office/2007/relationships/hdphoto" Target="media/hdphoto29.wdp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tknt03\AppData\Roaming\Microsoft\Templates\&#23398;&#32026;&#26032;&#32862;(2)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985FD-FEC2-49D4-94AF-993B30B85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学級新聞(2).dot</Template>
  <TotalTime>2183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介護課長</dc:creator>
  <cp:lastModifiedBy>聖子 アリヤ</cp:lastModifiedBy>
  <cp:revision>247</cp:revision>
  <cp:lastPrinted>2019-02-13T05:16:00Z</cp:lastPrinted>
  <dcterms:created xsi:type="dcterms:W3CDTF">2010-05-27T08:44:00Z</dcterms:created>
  <dcterms:modified xsi:type="dcterms:W3CDTF">2019-02-13T05:16:00Z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TC010570661041</vt:lpwstr>
  </property>
</Properties>
</file>